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B-194-2026-CW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29.07.2026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Los 5 Toranlagen, Rettungswache Mühlen Eichsen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05 Toranlagen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